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6EC" w:rsidRPr="00190A4D" w:rsidRDefault="004856EC" w:rsidP="004856EC">
      <w:pPr>
        <w:rPr>
          <w:rFonts w:ascii="나눔바른고딕" w:eastAsia="나눔바른고딕" w:hAnsi="나눔바른고딕"/>
          <w:b/>
          <w:spacing w:val="-28"/>
          <w:sz w:val="40"/>
          <w:szCs w:val="40"/>
          <w:lang w:eastAsia="ko-KR"/>
        </w:rPr>
      </w:pPr>
      <w:r w:rsidRPr="00190A4D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>개인정보수집</w:t>
      </w:r>
      <w:r w:rsidR="00674EA0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 xml:space="preserve"> </w:t>
      </w:r>
      <w:r w:rsidRPr="00190A4D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>·</w:t>
      </w:r>
      <w:r w:rsidR="00674EA0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 xml:space="preserve"> </w:t>
      </w:r>
      <w:r w:rsidRPr="00190A4D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>이용</w:t>
      </w:r>
      <w:r w:rsidR="00674EA0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 xml:space="preserve"> </w:t>
      </w:r>
      <w:r w:rsidR="00674EA0" w:rsidRPr="00190A4D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>·</w:t>
      </w:r>
      <w:r w:rsidR="00674EA0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 xml:space="preserve"> </w:t>
      </w:r>
      <w:r w:rsidRPr="00190A4D">
        <w:rPr>
          <w:rFonts w:ascii="나눔바른고딕" w:eastAsia="나눔바른고딕" w:hAnsi="나눔바른고딕" w:hint="eastAsia"/>
          <w:b/>
          <w:spacing w:val="-28"/>
          <w:sz w:val="40"/>
          <w:szCs w:val="40"/>
          <w:lang w:eastAsia="ko-KR"/>
        </w:rPr>
        <w:t>제공동의서</w:t>
      </w:r>
      <w:bookmarkStart w:id="0" w:name="_GoBack"/>
      <w:bookmarkEnd w:id="0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5"/>
        <w:gridCol w:w="3824"/>
        <w:gridCol w:w="4479"/>
      </w:tblGrid>
      <w:tr w:rsidR="004856EC" w:rsidRPr="00190A4D" w:rsidTr="00876CE4">
        <w:trPr>
          <w:trHeight w:val="737"/>
        </w:trPr>
        <w:tc>
          <w:tcPr>
            <w:tcW w:w="655" w:type="dxa"/>
            <w:tcBorders>
              <w:left w:val="nil"/>
              <w:bottom w:val="single" w:sz="18" w:space="0" w:color="FF0000"/>
              <w:right w:val="nil"/>
            </w:tcBorders>
            <w:vAlign w:val="center"/>
          </w:tcPr>
          <w:p w:rsidR="004856EC" w:rsidRPr="00190A4D" w:rsidRDefault="004856EC" w:rsidP="00876CE4">
            <w:pPr>
              <w:pStyle w:val="s0"/>
              <w:jc w:val="both"/>
              <w:rPr>
                <w:rFonts w:ascii="나눔바른고딕" w:eastAsia="나눔바른고딕" w:hAnsi="나눔바른고딕" w:cs="YoonÀ±°íµñ 720"/>
                <w:sz w:val="18"/>
              </w:rPr>
            </w:pPr>
          </w:p>
        </w:tc>
        <w:tc>
          <w:tcPr>
            <w:tcW w:w="3824" w:type="dxa"/>
            <w:tcBorders>
              <w:left w:val="nil"/>
              <w:bottom w:val="nil"/>
              <w:right w:val="nil"/>
            </w:tcBorders>
            <w:vAlign w:val="center"/>
          </w:tcPr>
          <w:p w:rsidR="004856EC" w:rsidRPr="00190A4D" w:rsidRDefault="004856EC" w:rsidP="00876CE4">
            <w:pPr>
              <w:pStyle w:val="s0"/>
              <w:jc w:val="both"/>
              <w:rPr>
                <w:rFonts w:ascii="나눔바른고딕" w:eastAsia="나눔바른고딕" w:hAnsi="나눔바른고딕" w:cs="YoonÀ±°íµñ 720" w:hint="eastAsia"/>
                <w:sz w:val="18"/>
              </w:rPr>
            </w:pPr>
          </w:p>
        </w:tc>
        <w:tc>
          <w:tcPr>
            <w:tcW w:w="4479" w:type="dxa"/>
            <w:tcBorders>
              <w:left w:val="nil"/>
              <w:bottom w:val="nil"/>
              <w:right w:val="nil"/>
            </w:tcBorders>
            <w:vAlign w:val="center"/>
          </w:tcPr>
          <w:p w:rsidR="004856EC" w:rsidRPr="00B45512" w:rsidRDefault="004856EC" w:rsidP="00876CE4">
            <w:pPr>
              <w:pStyle w:val="s0"/>
              <w:jc w:val="both"/>
              <w:rPr>
                <w:rFonts w:ascii="나눔바른고딕" w:eastAsia="나눔바른고딕" w:hAnsi="나눔바른고딕" w:cs="YoonÀ±°íµñ 720" w:hint="eastAsia"/>
                <w:sz w:val="12"/>
              </w:rPr>
            </w:pPr>
          </w:p>
        </w:tc>
      </w:tr>
    </w:tbl>
    <w:p w:rsidR="004856EC" w:rsidRPr="004C7AE2" w:rsidRDefault="004856EC" w:rsidP="004C7AE2">
      <w:pPr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국제 구호개발 NGO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세이브더칠드런은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아동의 생존과 보호, 발달, 참여의 권리를 향상하기 위한 사업과 캠페인을 진행하고 있습니다.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세이브더칠드런은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이러한 활동 과정을 홍보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콘텐츠로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제작하고자 합니다. 귀하께서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세이브더칠드런의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활동에 함께해주셔서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감사드리며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, 홍보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콘텐츠에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포함될 본인 또는 자녀의 인터뷰 내용과 사진, 동영상 제작물, 음성녹음 파일 등(이하 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‘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홍보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콘텐츠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’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)의 제작과 활용에 대해 귀하의 동의를 구하고자 합니다. </w:t>
      </w:r>
    </w:p>
    <w:p w:rsidR="004856EC" w:rsidRPr="004C7AE2" w:rsidRDefault="004856EC" w:rsidP="004C7AE2">
      <w:pPr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사진과 동영상 촬영, 인터뷰의 결과는 </w:t>
      </w: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u w:val="single"/>
          <w:lang w:eastAsia="ko-KR"/>
        </w:rPr>
        <w:t xml:space="preserve">사적인 이익이나 상업적 용도로는 결코 사용되지 않으며, 아동의 권리 향상을 위한 </w:t>
      </w:r>
      <w:proofErr w:type="spellStart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u w:val="single"/>
          <w:lang w:eastAsia="ko-KR"/>
        </w:rPr>
        <w:t>세이브더칠드런의</w:t>
      </w:r>
      <w:proofErr w:type="spellEnd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u w:val="single"/>
          <w:lang w:eastAsia="ko-KR"/>
        </w:rPr>
        <w:t xml:space="preserve"> 비영리적 캠페인 및 홍보의 목적으로만 사용될 것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입니다.</w:t>
      </w:r>
    </w:p>
    <w:p w:rsidR="004856EC" w:rsidRPr="004C7AE2" w:rsidRDefault="004856EC" w:rsidP="004C7AE2">
      <w:pPr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작성 방법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1. 본인 확인을 위해 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u w:val="single"/>
          <w:lang w:eastAsia="ko-KR"/>
        </w:rPr>
        <w:t>본인과 자녀의 성명과 연락처는 반드시 기입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하여 주십시오.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2.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이메일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주소 또는 우편물을 수령할 주소를 적어주시면 서명한 개인정보수집</w:t>
      </w:r>
      <w:r w:rsidRPr="004C7AE2">
        <w:rPr>
          <w:rFonts w:ascii="MS Mincho" w:eastAsia="MS Mincho" w:hAnsi="MS Mincho" w:cs="MS Mincho" w:hint="eastAsia"/>
          <w:spacing w:val="-10"/>
          <w:sz w:val="18"/>
          <w:szCs w:val="18"/>
          <w:lang w:eastAsia="ko-KR"/>
        </w:rPr>
        <w:t>․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이용</w:t>
      </w:r>
      <w:r w:rsidRPr="004C7AE2">
        <w:rPr>
          <w:rFonts w:ascii="MS Mincho" w:eastAsia="MS Mincho" w:hAnsi="MS Mincho" w:cs="MS Mincho" w:hint="eastAsia"/>
          <w:spacing w:val="-10"/>
          <w:sz w:val="18"/>
          <w:szCs w:val="18"/>
          <w:lang w:eastAsia="ko-KR"/>
        </w:rPr>
        <w:t>․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제공동의서 사본을 보내드립니다.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3. 만 14세 이하 아동을 대신하여 동의서를 작성하시는 경우 위임장 부분에 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‘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위임 받는 자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’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는 보호자의 정보를, 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‘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위임자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’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에는 아동의 정보를 적어주시기 바랍니다.</w:t>
      </w:r>
    </w:p>
    <w:p w:rsidR="004856EC" w:rsidRPr="004C7AE2" w:rsidRDefault="00674EA0" w:rsidP="00D21F06">
      <w:pPr>
        <w:ind w:leftChars="173" w:left="358" w:firstLineChars="300" w:firstLine="540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>
        <w:rPr>
          <w:rFonts w:ascii="나눔바른고딕" w:eastAsia="나눔바른고딕" w:hAnsi="나눔바른고딕" w:cs="Arial"/>
          <w:noProof/>
          <w:spacing w:val="-10"/>
          <w:sz w:val="18"/>
          <w:szCs w:val="18"/>
          <w:lang w:val="en-US" w:eastAsia="ko-K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" o:spid="_x0000_s1026" type="#_x0000_t32" style="position:absolute;left:0;text-align:left;margin-left:1pt;margin-top:18.6pt;width:32.9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" strokecolor="gray [1629]" strokeweight="1.5pt"/>
        </w:pict>
      </w:r>
    </w:p>
    <w:p w:rsidR="004856EC" w:rsidRPr="004C7AE2" w:rsidRDefault="004856EC" w:rsidP="00D21F06">
      <w:pPr>
        <w:ind w:leftChars="173" w:left="358" w:firstLineChars="300" w:firstLine="510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홍보 </w:t>
      </w:r>
      <w:proofErr w:type="spellStart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콘텐츠에</w:t>
      </w:r>
      <w:proofErr w:type="spellEnd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 사용되는 개인정보 항목:  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이름, 나이 및 영상을 통하여 개인을 알아볼 수 있는 정보 항목</w:t>
      </w:r>
    </w:p>
    <w:p w:rsidR="004856EC" w:rsidRPr="004C7AE2" w:rsidRDefault="004856EC" w:rsidP="00D21F06">
      <w:pPr>
        <w:ind w:leftChars="173" w:left="358" w:firstLineChars="300" w:firstLine="510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홍보 </w:t>
      </w:r>
      <w:proofErr w:type="spellStart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콘텐츠</w:t>
      </w:r>
      <w:proofErr w:type="spellEnd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 사용 및 관리</w:t>
      </w:r>
      <w:r w:rsidRPr="004C7AE2"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  <w:t xml:space="preserve">: 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1</w:t>
      </w: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. 귀하의 동의와 동시에 귀하의 개인정보는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세이브더칠드런이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진행하는 비영리적 사업과 캠페인, 홍보 활동의 </w:t>
      </w:r>
      <w:proofErr w:type="spellStart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콘텐츠에만</w:t>
      </w:r>
      <w:proofErr w:type="spellEnd"/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 사용됩니다. </w:t>
      </w:r>
    </w:p>
    <w:p w:rsidR="004856EC" w:rsidRPr="004C7AE2" w:rsidRDefault="004856EC" w:rsidP="00D21F06">
      <w:pPr>
        <w:ind w:leftChars="173" w:left="582" w:hangingChars="132" w:hanging="224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2. 개인 정보는 귀하의 동의 철회 시 또는 사업이나 캠페인의 목적 달성으로 해당 개인정보가 불필요하게 되었을 때 지체 없이 파기합니다.</w:t>
      </w:r>
    </w:p>
    <w:p w:rsidR="004856EC" w:rsidRPr="004C7AE2" w:rsidRDefault="004856EC" w:rsidP="00D21F06">
      <w:pPr>
        <w:ind w:leftChars="173" w:left="531" w:hangingChars="102" w:hanging="173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D21F06">
      <w:pPr>
        <w:ind w:leftChars="173" w:left="531" w:hangingChars="102" w:hanging="173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정보열람, 정정</w:t>
      </w:r>
      <w:r w:rsidRPr="004C7AE2">
        <w:rPr>
          <w:rFonts w:ascii="MS Mincho" w:eastAsia="MS Mincho" w:hAnsi="MS Mincho" w:cs="MS Mincho" w:hint="eastAsia"/>
          <w:b/>
          <w:spacing w:val="-10"/>
          <w:sz w:val="18"/>
          <w:szCs w:val="18"/>
          <w:lang w:eastAsia="ko-KR"/>
        </w:rPr>
        <w:t>․</w:t>
      </w: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삭제, 처리정지 등의 권리</w:t>
      </w:r>
    </w:p>
    <w:p w:rsidR="004856EC" w:rsidRPr="004C7AE2" w:rsidRDefault="004856EC" w:rsidP="004C7AE2">
      <w:pPr>
        <w:ind w:leftChars="173" w:left="358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귀하는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개인정보보호법에 따라 귀하의 개인정보의 열람, 정정·삭제, 처리정지 등을 요청할 수 있으며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세이브더칠드런은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귀하로부터 요청을 받은 경우 개인정보보호법이 정한 예외사유에 해당되지 않는 한 해당 개인정보를 열람, 정정·삭제, 처리정지 할 의무가 있습니다.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홍보 </w:t>
      </w:r>
      <w:proofErr w:type="spellStart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콘텐츠의</w:t>
      </w:r>
      <w:proofErr w:type="spellEnd"/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 xml:space="preserve"> 이용 범위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1.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세이브더칠드런이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발행하는 모든 홍보물과 홈페이지 및 뉴스레터의 비영리적 목적의 게시물.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2.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세이브더칠드런이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비영리적 목적으로 계정을 개설한 디지털매체 (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페이스북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, </w:t>
      </w:r>
      <w:proofErr w:type="spellStart"/>
      <w:r w:rsidR="00D21F06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인스타그램</w:t>
      </w:r>
      <w:proofErr w:type="spellEnd"/>
      <w:r w:rsidR="00D21F06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,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트위터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, 카카오스토리,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유투브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, </w:t>
      </w:r>
      <w:proofErr w:type="spellStart"/>
      <w:r w:rsidR="00D21F06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>비메오</w:t>
      </w:r>
      <w:proofErr w:type="spellEnd"/>
      <w:r w:rsidR="00D21F06">
        <w:rPr>
          <w:rFonts w:ascii="나눔바른고딕" w:eastAsia="나눔바른고딕" w:hAnsi="나눔바른고딕" w:cs="Arial" w:hint="eastAsia"/>
          <w:spacing w:val="-10"/>
          <w:sz w:val="18"/>
          <w:szCs w:val="18"/>
          <w:lang w:eastAsia="ko-KR"/>
        </w:rPr>
        <w:t xml:space="preserve">,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블로그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등)의 보도, 공개, 게시, 배포, 전달, 홍보 등 비영리 목적의 이용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pacing w:val="-10"/>
          <w:sz w:val="18"/>
          <w:szCs w:val="18"/>
          <w:lang w:eastAsia="ko-KR"/>
        </w:rPr>
        <w:t>홍보</w:t>
      </w:r>
      <w:r w:rsidRPr="004C7AE2"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  <w:t xml:space="preserve"> </w:t>
      </w:r>
      <w:proofErr w:type="spellStart"/>
      <w:r w:rsidRPr="004C7AE2"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  <w:t>콘텐츠를</w:t>
      </w:r>
      <w:proofErr w:type="spellEnd"/>
      <w:r w:rsidRPr="004C7AE2">
        <w:rPr>
          <w:rFonts w:ascii="나눔바른고딕" w:eastAsia="나눔바른고딕" w:hAnsi="나눔바른고딕" w:cs="Arial"/>
          <w:b/>
          <w:spacing w:val="-10"/>
          <w:sz w:val="18"/>
          <w:szCs w:val="18"/>
          <w:lang w:eastAsia="ko-KR"/>
        </w:rPr>
        <w:t xml:space="preserve"> 제공받을 제3자 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1.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세이브더칠드런이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제휴한 외부미디어 업체</w:t>
      </w:r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(</w:t>
      </w:r>
      <w:proofErr w:type="spellStart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네이버</w:t>
      </w:r>
      <w:proofErr w:type="spellEnd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 xml:space="preserve">, 다음카카오, </w:t>
      </w:r>
      <w:proofErr w:type="spellStart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네이트</w:t>
      </w:r>
      <w:proofErr w:type="spellEnd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 xml:space="preserve">, 연합뉴스, 뉴스1, </w:t>
      </w:r>
      <w:proofErr w:type="spellStart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뉴시스</w:t>
      </w:r>
      <w:proofErr w:type="spellEnd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 xml:space="preserve"> 등 디지털매체, 조선일보, 중앙일보, </w:t>
      </w:r>
      <w:proofErr w:type="spellStart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동아일보</w:t>
      </w:r>
      <w:proofErr w:type="spellEnd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 xml:space="preserve">, 한국일보, </w:t>
      </w:r>
      <w:proofErr w:type="spellStart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한겨레신문</w:t>
      </w:r>
      <w:proofErr w:type="spellEnd"/>
      <w:r w:rsidRPr="004C7AE2">
        <w:rPr>
          <w:rFonts w:ascii="나눔바른고딕" w:eastAsia="나눔바른고딕" w:hAnsi="나눔바른고딕" w:cs="Arial"/>
          <w:color w:val="595959" w:themeColor="text1" w:themeTint="A6"/>
          <w:spacing w:val="-10"/>
          <w:sz w:val="18"/>
          <w:szCs w:val="18"/>
          <w:lang w:eastAsia="ko-KR"/>
        </w:rPr>
        <w:t>, 경향신문 등 인쇄매체, KBS, MBC, SBS, EBS, YTN, 종합편성채널 등 방송매체)</w:t>
      </w: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의 보도, 공개, 게시, 배포, 전달, 홍보 등 비영리 목적의 이용</w:t>
      </w:r>
    </w:p>
    <w:p w:rsidR="004856EC" w:rsidRPr="004C7AE2" w:rsidRDefault="004856EC" w:rsidP="004C7AE2">
      <w:pPr>
        <w:ind w:leftChars="173" w:left="500" w:hanging="142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2.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세이브더칠드런으로부터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홍보 </w:t>
      </w:r>
      <w:proofErr w:type="spellStart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>콘텐츠</w:t>
      </w:r>
      <w:proofErr w:type="spellEnd"/>
      <w:r w:rsidRPr="004C7AE2">
        <w:rPr>
          <w:rFonts w:ascii="나눔바른고딕" w:eastAsia="나눔바른고딕" w:hAnsi="나눔바른고딕" w:cs="Arial"/>
          <w:spacing w:val="-10"/>
          <w:sz w:val="18"/>
          <w:szCs w:val="18"/>
          <w:lang w:eastAsia="ko-KR"/>
        </w:rPr>
        <w:t xml:space="preserve"> 제작 실무를 의뢰 받은 기관</w:t>
      </w:r>
    </w:p>
    <w:p w:rsidR="004856EC" w:rsidRPr="004C7AE2" w:rsidRDefault="004856EC" w:rsidP="00B45512">
      <w:pPr>
        <w:ind w:firstLineChars="200" w:firstLine="360"/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홍보</w:t>
      </w: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 xml:space="preserve"> </w:t>
      </w:r>
      <w:proofErr w:type="spellStart"/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>콘텐츠</w:t>
      </w:r>
      <w:proofErr w:type="spellEnd"/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 xml:space="preserve"> 사용</w:t>
      </w: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에</w:t>
      </w: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 xml:space="preserve"> 대해 별도의 예외사항을 설정하고자 할 경우 아래 공란에 명기해주세요</w:t>
      </w: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 xml:space="preserve">. </w:t>
      </w:r>
    </w:p>
    <w:p w:rsidR="004856EC" w:rsidRPr="004C7AE2" w:rsidRDefault="004856EC" w:rsidP="004C7AE2">
      <w:pPr>
        <w:adjustRightInd w:val="0"/>
        <w:ind w:leftChars="283" w:left="585"/>
        <w:rPr>
          <w:rFonts w:ascii="나눔바른고딕" w:eastAsia="나눔바른고딕" w:hAnsi="나눔바른고딕" w:cs="Arial"/>
          <w:sz w:val="18"/>
          <w:szCs w:val="18"/>
          <w:u w:val="single" w:color="000000" w:themeColor="text1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color w:val="BFBFBF" w:themeColor="background1" w:themeShade="BF"/>
          <w:sz w:val="18"/>
          <w:szCs w:val="18"/>
          <w:u w:val="single" w:color="000000" w:themeColor="text1"/>
          <w:lang w:eastAsia="ko-KR"/>
        </w:rPr>
        <w:lastRenderedPageBreak/>
        <w:t>(예: 가명으로 표기)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 w:color="000000" w:themeColor="text1"/>
          <w:lang w:eastAsia="ko-KR"/>
        </w:rPr>
        <w:t xml:space="preserve">                                                                                                  </w:t>
      </w:r>
    </w:p>
    <w:p w:rsidR="004856EC" w:rsidRPr="004C7AE2" w:rsidRDefault="004856EC" w:rsidP="00D21F06">
      <w:pPr>
        <w:ind w:firstLineChars="300" w:firstLine="540"/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[개인정보 수집·이용 동의] [필수]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1"/>
        <w:gridCol w:w="3315"/>
        <w:gridCol w:w="3322"/>
      </w:tblGrid>
      <w:tr w:rsidR="004856EC" w:rsidRPr="004C7AE2" w:rsidTr="00876CE4">
        <w:tc>
          <w:tcPr>
            <w:tcW w:w="2826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개인정보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>수집항목</w:t>
            </w:r>
            <w:proofErr w:type="spellEnd"/>
          </w:p>
        </w:tc>
        <w:tc>
          <w:tcPr>
            <w:tcW w:w="3361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개인정보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수집 및 이용목적</w:t>
            </w:r>
          </w:p>
        </w:tc>
        <w:tc>
          <w:tcPr>
            <w:tcW w:w="3361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보유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 xml:space="preserve"> 및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>이용기간</w:t>
            </w:r>
            <w:proofErr w:type="spellEnd"/>
          </w:p>
        </w:tc>
      </w:tr>
      <w:tr w:rsidR="004856EC" w:rsidRPr="004C7AE2" w:rsidTr="00876CE4">
        <w:tc>
          <w:tcPr>
            <w:tcW w:w="2826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이름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>, 생년월일, 성별, 연락처, 인터뷰와 사진, 동영상, 녹음에 포함될 개인 식별 정보</w:t>
            </w:r>
          </w:p>
        </w:tc>
        <w:tc>
          <w:tcPr>
            <w:tcW w:w="3361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홍보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>콘텐츠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게시 및 제작물의 정보이용 목적</w:t>
            </w:r>
          </w:p>
        </w:tc>
        <w:tc>
          <w:tcPr>
            <w:tcW w:w="3361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동의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시작일로부터 정보주체의 동의 철회 시 또는 개인정보의 이용, 수집 등의 목적 달성 시까지</w:t>
            </w:r>
          </w:p>
        </w:tc>
      </w:tr>
    </w:tbl>
    <w:p w:rsidR="004856EC" w:rsidRPr="004C7AE2" w:rsidRDefault="004856EC" w:rsidP="00D21F06">
      <w:pPr>
        <w:ind w:firstLineChars="300" w:firstLine="540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* 정보주체는 개인정보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수집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·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이용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을 거부할 권리가 있으며 거부에 대한 불이익은 없습니다.</w:t>
      </w:r>
    </w:p>
    <w:p w:rsidR="004856EC" w:rsidRPr="004C7AE2" w:rsidRDefault="004856EC" w:rsidP="00D21F06">
      <w:pPr>
        <w:ind w:right="164" w:firstLineChars="300" w:firstLine="540"/>
        <w:jc w:val="right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동의함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□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동의하지 </w:t>
      </w:r>
      <w:proofErr w:type="gramStart"/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않음  □</w:t>
      </w:r>
      <w:proofErr w:type="gramEnd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       </w:t>
      </w:r>
    </w:p>
    <w:p w:rsidR="004856EC" w:rsidRPr="004C7AE2" w:rsidRDefault="004856EC" w:rsidP="00D21F06">
      <w:pPr>
        <w:tabs>
          <w:tab w:val="left" w:pos="9498"/>
        </w:tabs>
        <w:ind w:right="164" w:firstLineChars="300" w:firstLine="540"/>
        <w:jc w:val="right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신청일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: 20</w:t>
      </w:r>
      <w:r w:rsidR="00B45512">
        <w:rPr>
          <w:rFonts w:ascii="나눔바른고딕" w:eastAsia="나눔바른고딕" w:hAnsi="나눔바른고딕" w:cs="Arial"/>
          <w:sz w:val="18"/>
          <w:szCs w:val="18"/>
          <w:lang w:eastAsia="ko-KR"/>
        </w:rPr>
        <w:t>2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1년 </w:t>
      </w:r>
      <w:r w:rsidR="00B4551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 월  </w:t>
      </w:r>
      <w:r w:rsidR="00B4551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일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신청자: </w:t>
      </w:r>
      <w:r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 </w:t>
      </w:r>
      <w:r w:rsidR="0016627C"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</w:t>
      </w:r>
      <w:r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(서명)</w:t>
      </w:r>
    </w:p>
    <w:p w:rsidR="004856EC" w:rsidRPr="004C7AE2" w:rsidRDefault="004856EC" w:rsidP="00D21F06">
      <w:pPr>
        <w:ind w:firstLineChars="300" w:firstLine="540"/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>[개인정보 제3자 제공 동의][</w:t>
      </w: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선택</w:t>
      </w: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>]</w:t>
      </w: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 xml:space="preserve"> </w:t>
      </w:r>
    </w:p>
    <w:tbl>
      <w:tblPr>
        <w:tblW w:w="921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3544"/>
        <w:gridCol w:w="1559"/>
        <w:gridCol w:w="1417"/>
      </w:tblGrid>
      <w:tr w:rsidR="004856EC" w:rsidRPr="004C7AE2" w:rsidTr="00876CE4">
        <w:trPr>
          <w:trHeight w:val="324"/>
        </w:trPr>
        <w:tc>
          <w:tcPr>
            <w:tcW w:w="2693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개인정보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>제공항목</w:t>
            </w:r>
            <w:proofErr w:type="spellEnd"/>
          </w:p>
        </w:tc>
        <w:tc>
          <w:tcPr>
            <w:tcW w:w="3544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개인정보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>제공업체</w:t>
            </w:r>
            <w:proofErr w:type="spellEnd"/>
          </w:p>
        </w:tc>
        <w:tc>
          <w:tcPr>
            <w:tcW w:w="155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개인정보의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제공 및 이용목적</w:t>
            </w:r>
          </w:p>
        </w:tc>
        <w:tc>
          <w:tcPr>
            <w:tcW w:w="1417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보유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 xml:space="preserve"> 및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</w:rPr>
              <w:t>이용기간</w:t>
            </w:r>
            <w:proofErr w:type="spellEnd"/>
          </w:p>
        </w:tc>
      </w:tr>
      <w:tr w:rsidR="004856EC" w:rsidRPr="004C7AE2" w:rsidTr="00876CE4">
        <w:tc>
          <w:tcPr>
            <w:tcW w:w="2693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이름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>, 생년월일, 성별, 연락처, 인터뷰와 사진, 동영상, 녹음에 포함될 개인 식별 정보</w:t>
            </w:r>
          </w:p>
        </w:tc>
        <w:tc>
          <w:tcPr>
            <w:tcW w:w="3544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세이브더칠드런이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제휴한 외부미디어 업체</w:t>
            </w:r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(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네이버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 xml:space="preserve">, 다음카카오,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네이트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 xml:space="preserve">, 연합뉴스 등 디지털매체, 조선일보, 중앙일보,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동아일보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 xml:space="preserve">, 한국일보,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한겨레신문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color w:val="595959" w:themeColor="text1" w:themeTint="A6"/>
                <w:sz w:val="18"/>
                <w:szCs w:val="18"/>
                <w:lang w:eastAsia="ko-KR"/>
              </w:rPr>
              <w:t>, 경향신문 등 인쇄매체, KBS, MBC, SBS, EBS, YTN, 종합편성채널 등 방송매체)</w:t>
            </w:r>
          </w:p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세이브더칠드런으로부터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홍보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>콘텐츠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제작 실무를 의뢰 받은 기관</w:t>
            </w:r>
          </w:p>
        </w:tc>
        <w:tc>
          <w:tcPr>
            <w:tcW w:w="155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홍보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>콘텐츠</w:t>
            </w:r>
            <w:proofErr w:type="spellEnd"/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제작 및 게시</w:t>
            </w:r>
          </w:p>
        </w:tc>
        <w:tc>
          <w:tcPr>
            <w:tcW w:w="1417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동의</w:t>
            </w:r>
            <w:r w:rsidRPr="004C7AE2"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  <w:t xml:space="preserve"> 시작일로부터 정보주체의 동의 철회 시 또는 개인정보의 이용, 수집 등의 목적 달성 시까지</w:t>
            </w:r>
          </w:p>
        </w:tc>
      </w:tr>
    </w:tbl>
    <w:p w:rsidR="004856EC" w:rsidRPr="004C7AE2" w:rsidRDefault="004856EC" w:rsidP="00D21F06">
      <w:pPr>
        <w:ind w:leftChars="260" w:left="709" w:hangingChars="95" w:hanging="171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* 정보주체는 개인정보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제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3자 제공 동의를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거부할 권리가 있으며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, 거부 시 홍보 </w:t>
      </w:r>
      <w:proofErr w:type="spellStart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콘텐츠</w:t>
      </w:r>
      <w:proofErr w:type="spellEnd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제작 및 게시가 불가함으로 홍보 </w:t>
      </w:r>
      <w:proofErr w:type="spellStart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콘텐츠로</w:t>
      </w:r>
      <w:proofErr w:type="spellEnd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사용될 수 없습니다. </w:t>
      </w:r>
    </w:p>
    <w:p w:rsidR="004856EC" w:rsidRPr="004C7AE2" w:rsidRDefault="004856EC" w:rsidP="00D21F06">
      <w:pPr>
        <w:ind w:right="164" w:firstLineChars="300" w:firstLine="540"/>
        <w:jc w:val="right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동의함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□     동의하지 </w:t>
      </w:r>
      <w:proofErr w:type="gramStart"/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않음  □</w:t>
      </w:r>
      <w:proofErr w:type="gramEnd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</w:p>
    <w:p w:rsidR="004856EC" w:rsidRPr="004C7AE2" w:rsidRDefault="004856EC" w:rsidP="00D21F06">
      <w:pPr>
        <w:ind w:right="164" w:firstLineChars="300" w:firstLine="540"/>
        <w:jc w:val="right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신청일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: 20</w:t>
      </w:r>
      <w:r w:rsidR="00B45512">
        <w:rPr>
          <w:rFonts w:ascii="나눔바른고딕" w:eastAsia="나눔바른고딕" w:hAnsi="나눔바른고딕" w:cs="Arial"/>
          <w:sz w:val="18"/>
          <w:szCs w:val="18"/>
          <w:lang w:eastAsia="ko-KR"/>
        </w:rPr>
        <w:t>2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1년  </w:t>
      </w:r>
      <w:r w:rsid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월 </w:t>
      </w:r>
      <w:r w:rsid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 일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신청자:  </w:t>
      </w:r>
      <w:r w:rsidR="004C7AE2"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</w:t>
      </w:r>
      <w:r w:rsidR="0016627C"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</w:t>
      </w:r>
      <w:r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         (서명)</w:t>
      </w:r>
    </w:p>
    <w:p w:rsidR="004856EC" w:rsidRPr="004C7AE2" w:rsidRDefault="004856EC" w:rsidP="004C7AE2">
      <w:pPr>
        <w:ind w:right="164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</w:p>
    <w:p w:rsidR="004856EC" w:rsidRDefault="004856EC" w:rsidP="004C7AE2">
      <w:pPr>
        <w:adjustRightInd w:val="0"/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아래에</w:t>
      </w: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 xml:space="preserve"> 서명한 해당 개인, 법정대리인은 위와 같은 내용에 동의합니다.</w:t>
      </w:r>
    </w:p>
    <w:p w:rsidR="0016627C" w:rsidRPr="004C7AE2" w:rsidRDefault="0016627C" w:rsidP="004C7AE2">
      <w:pPr>
        <w:adjustRightInd w:val="0"/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</w:pPr>
    </w:p>
    <w:p w:rsidR="004856EC" w:rsidRPr="004C7AE2" w:rsidRDefault="004856EC" w:rsidP="004C7AE2">
      <w:pPr>
        <w:adjustRightInd w:val="0"/>
        <w:spacing w:after="200"/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</w:pPr>
      <w:r w:rsidRPr="004C7AE2">
        <w:rPr>
          <w:rFonts w:ascii="나눔바른고딕" w:eastAsia="나눔바른고딕" w:hAnsi="나눔바른고딕" w:cs="Arial"/>
          <w:b/>
          <w:sz w:val="18"/>
          <w:szCs w:val="18"/>
          <w:lang w:eastAsia="ko-KR"/>
        </w:rPr>
        <w:t>성    명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: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ab/>
        <w:t xml:space="preserve">  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ab/>
        <w:t>(서명)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ab/>
      </w:r>
      <w:proofErr w:type="gramStart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일  자</w:t>
      </w:r>
      <w:proofErr w:type="gramEnd"/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: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  <w:t xml:space="preserve">     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 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</w:t>
      </w:r>
    </w:p>
    <w:p w:rsidR="004856EC" w:rsidRPr="004C7AE2" w:rsidRDefault="004856EC" w:rsidP="004C7AE2">
      <w:pPr>
        <w:adjustRightInd w:val="0"/>
        <w:spacing w:after="200"/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</w:pP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주    소: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                </w:t>
      </w:r>
      <w:r w:rsid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     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ab/>
      </w:r>
      <w:r w:rsidRPr="004C7AE2">
        <w:rPr>
          <w:rFonts w:ascii="나눔바른고딕" w:eastAsia="나눔바른고딕" w:hAnsi="나눔바른고딕" w:cs="Arial" w:hint="eastAsia"/>
          <w:b/>
          <w:sz w:val="18"/>
          <w:szCs w:val="18"/>
          <w:lang w:eastAsia="ko-KR"/>
        </w:rPr>
        <w:t>연락처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: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                     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ab/>
        <w:t xml:space="preserve">    </w:t>
      </w:r>
    </w:p>
    <w:p w:rsidR="004856EC" w:rsidRPr="004C7AE2" w:rsidRDefault="004856EC" w:rsidP="004C7AE2">
      <w:pPr>
        <w:adjustRightInd w:val="0"/>
        <w:spacing w:after="200"/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생년월일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: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ab/>
        <w:t xml:space="preserve">     년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>월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ab/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일  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ab/>
      </w:r>
      <w:proofErr w:type="gramStart"/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성  별</w:t>
      </w:r>
      <w:proofErr w:type="gramEnd"/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>: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           </w:t>
      </w:r>
      <w:r w:rsidRPr="004C7AE2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>남  /  여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u w:val="single"/>
          <w:lang w:eastAsia="ko-KR"/>
        </w:rPr>
        <w:t xml:space="preserve">             </w:t>
      </w:r>
    </w:p>
    <w:p w:rsidR="004856EC" w:rsidRPr="004C7AE2" w:rsidRDefault="004856EC" w:rsidP="004C7AE2">
      <w:pPr>
        <w:rPr>
          <w:rFonts w:ascii="나눔바른고딕" w:eastAsia="나눔바른고딕" w:hAnsi="나눔바른고딕" w:cs="Arial"/>
          <w:b/>
          <w:sz w:val="18"/>
          <w:szCs w:val="18"/>
        </w:rPr>
      </w:pPr>
      <w:proofErr w:type="spellStart"/>
      <w:r w:rsidRPr="004C7AE2">
        <w:rPr>
          <w:rFonts w:ascii="나눔바른고딕" w:eastAsia="나눔바른고딕" w:hAnsi="나눔바른고딕" w:cs="Arial" w:hint="eastAsia"/>
          <w:b/>
          <w:sz w:val="18"/>
          <w:szCs w:val="18"/>
        </w:rPr>
        <w:t>위임장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3"/>
        <w:gridCol w:w="3709"/>
        <w:gridCol w:w="4668"/>
      </w:tblGrid>
      <w:tr w:rsidR="004856EC" w:rsidRPr="004C7AE2" w:rsidTr="0016627C">
        <w:trPr>
          <w:trHeight w:val="354"/>
        </w:trPr>
        <w:tc>
          <w:tcPr>
            <w:tcW w:w="1383" w:type="dxa"/>
            <w:vMerge w:val="restart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위임</w:t>
            </w:r>
            <w:proofErr w:type="spellEnd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 xml:space="preserve"> </w:t>
            </w: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받는</w:t>
            </w:r>
            <w:proofErr w:type="spellEnd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 xml:space="preserve"> 자</w:t>
            </w:r>
          </w:p>
        </w:tc>
        <w:tc>
          <w:tcPr>
            <w:tcW w:w="370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성명</w:t>
            </w:r>
            <w:proofErr w:type="spellEnd"/>
          </w:p>
        </w:tc>
        <w:tc>
          <w:tcPr>
            <w:tcW w:w="4668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전화번호</w:t>
            </w:r>
            <w:proofErr w:type="spellEnd"/>
          </w:p>
        </w:tc>
      </w:tr>
      <w:tr w:rsidR="004856EC" w:rsidRPr="004C7AE2" w:rsidTr="0016627C">
        <w:trPr>
          <w:trHeight w:val="354"/>
        </w:trPr>
        <w:tc>
          <w:tcPr>
            <w:tcW w:w="1383" w:type="dxa"/>
            <w:vMerge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</w:p>
        </w:tc>
        <w:tc>
          <w:tcPr>
            <w:tcW w:w="370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생년월일</w:t>
            </w:r>
            <w:proofErr w:type="spellEnd"/>
          </w:p>
        </w:tc>
        <w:tc>
          <w:tcPr>
            <w:tcW w:w="4668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  <w:lang w:eastAsia="ko-KR"/>
              </w:rPr>
              <w:t>개인정보 주체와의 관계</w:t>
            </w:r>
          </w:p>
        </w:tc>
      </w:tr>
      <w:tr w:rsidR="004856EC" w:rsidRPr="004C7AE2" w:rsidTr="0016627C">
        <w:trPr>
          <w:trHeight w:val="374"/>
        </w:trPr>
        <w:tc>
          <w:tcPr>
            <w:tcW w:w="1383" w:type="dxa"/>
            <w:vMerge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  <w:lang w:eastAsia="ko-KR"/>
              </w:rPr>
            </w:pPr>
          </w:p>
        </w:tc>
        <w:tc>
          <w:tcPr>
            <w:tcW w:w="8377" w:type="dxa"/>
            <w:gridSpan w:val="2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주소</w:t>
            </w:r>
            <w:proofErr w:type="spellEnd"/>
          </w:p>
        </w:tc>
      </w:tr>
      <w:tr w:rsidR="004856EC" w:rsidRPr="004C7AE2" w:rsidTr="0016627C">
        <w:trPr>
          <w:trHeight w:val="334"/>
        </w:trPr>
        <w:tc>
          <w:tcPr>
            <w:tcW w:w="1383" w:type="dxa"/>
            <w:vMerge w:val="restart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위임자</w:t>
            </w:r>
            <w:proofErr w:type="spellEnd"/>
          </w:p>
        </w:tc>
        <w:tc>
          <w:tcPr>
            <w:tcW w:w="370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성명</w:t>
            </w:r>
            <w:proofErr w:type="spellEnd"/>
          </w:p>
        </w:tc>
        <w:tc>
          <w:tcPr>
            <w:tcW w:w="4668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전화번호</w:t>
            </w:r>
            <w:proofErr w:type="spellEnd"/>
          </w:p>
        </w:tc>
      </w:tr>
      <w:tr w:rsidR="004856EC" w:rsidRPr="004C7AE2" w:rsidTr="0016627C">
        <w:trPr>
          <w:trHeight w:val="374"/>
        </w:trPr>
        <w:tc>
          <w:tcPr>
            <w:tcW w:w="1383" w:type="dxa"/>
            <w:vMerge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</w:p>
        </w:tc>
        <w:tc>
          <w:tcPr>
            <w:tcW w:w="3709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생년월일</w:t>
            </w:r>
            <w:proofErr w:type="spellEnd"/>
          </w:p>
        </w:tc>
        <w:tc>
          <w:tcPr>
            <w:tcW w:w="4668" w:type="dxa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</w:p>
        </w:tc>
      </w:tr>
      <w:tr w:rsidR="004856EC" w:rsidRPr="004C7AE2" w:rsidTr="0016627C">
        <w:trPr>
          <w:trHeight w:val="354"/>
        </w:trPr>
        <w:tc>
          <w:tcPr>
            <w:tcW w:w="1383" w:type="dxa"/>
            <w:vMerge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</w:p>
        </w:tc>
        <w:tc>
          <w:tcPr>
            <w:tcW w:w="8377" w:type="dxa"/>
            <w:gridSpan w:val="2"/>
          </w:tcPr>
          <w:p w:rsidR="004856EC" w:rsidRPr="004C7AE2" w:rsidRDefault="004856EC" w:rsidP="004C7AE2">
            <w:pPr>
              <w:rPr>
                <w:rFonts w:ascii="나눔바른고딕" w:eastAsia="나눔바른고딕" w:hAnsi="나눔바른고딕" w:cs="Arial"/>
                <w:sz w:val="18"/>
                <w:szCs w:val="18"/>
              </w:rPr>
            </w:pPr>
            <w:proofErr w:type="spellStart"/>
            <w:r w:rsidRPr="004C7AE2">
              <w:rPr>
                <w:rFonts w:ascii="나눔바른고딕" w:eastAsia="나눔바른고딕" w:hAnsi="나눔바른고딕" w:cs="Arial" w:hint="eastAsia"/>
                <w:sz w:val="18"/>
                <w:szCs w:val="18"/>
              </w:rPr>
              <w:t>주소</w:t>
            </w:r>
            <w:proofErr w:type="spellEnd"/>
          </w:p>
        </w:tc>
      </w:tr>
    </w:tbl>
    <w:p w:rsidR="004856EC" w:rsidRPr="004C7AE2" w:rsidRDefault="004856EC" w:rsidP="004C7AE2">
      <w:pPr>
        <w:adjustRightInd w:val="0"/>
        <w:spacing w:after="288"/>
        <w:ind w:right="164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『개인정보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보호법』 제 38조 1항에 따라 위와 같이 개인정보의 (열람, 정정삭제, 처리정지)의 요구를 위의 자에게 위임합니다.</w:t>
      </w:r>
    </w:p>
    <w:p w:rsidR="0011763E" w:rsidRPr="004C7AE2" w:rsidRDefault="004856EC" w:rsidP="004C7AE2">
      <w:pPr>
        <w:adjustRightInd w:val="0"/>
        <w:spacing w:after="288"/>
        <w:ind w:right="164"/>
        <w:jc w:val="right"/>
        <w:rPr>
          <w:rFonts w:ascii="나눔바른고딕" w:eastAsia="나눔바른고딕" w:hAnsi="나눔바른고딕" w:cs="Arial"/>
          <w:sz w:val="18"/>
          <w:szCs w:val="18"/>
          <w:lang w:eastAsia="ko-KR"/>
        </w:rPr>
      </w:pP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lastRenderedPageBreak/>
        <w:t>201</w:t>
      </w:r>
      <w:r w:rsidR="0016627C">
        <w:rPr>
          <w:rFonts w:ascii="나눔바른고딕" w:eastAsia="나눔바른고딕" w:hAnsi="나눔바른고딕" w:cs="Arial"/>
          <w:sz w:val="18"/>
          <w:szCs w:val="18"/>
          <w:lang w:eastAsia="ko-KR"/>
        </w:rPr>
        <w:t>7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</w:t>
      </w:r>
      <w:r w:rsid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년  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  월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</w:t>
      </w:r>
      <w:r w:rsid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일 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 xml:space="preserve">  </w:t>
      </w:r>
      <w:r w:rsidRPr="004C7AE2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  위임자</w:t>
      </w:r>
      <w:r w:rsidRPr="004C7AE2">
        <w:rPr>
          <w:rFonts w:ascii="나눔바른고딕" w:eastAsia="나눔바른고딕" w:hAnsi="나눔바른고딕" w:cs="Arial" w:hint="eastAsia"/>
          <w:sz w:val="18"/>
          <w:szCs w:val="18"/>
          <w:lang w:eastAsia="ko-KR"/>
        </w:rPr>
        <w:t>:</w:t>
      </w:r>
      <w:r w:rsidR="0016627C">
        <w:rPr>
          <w:rFonts w:ascii="나눔바른고딕" w:eastAsia="나눔바른고딕" w:hAnsi="나눔바른고딕" w:cs="Arial"/>
          <w:sz w:val="18"/>
          <w:szCs w:val="18"/>
          <w:lang w:eastAsia="ko-KR"/>
        </w:rPr>
        <w:t xml:space="preserve"> </w:t>
      </w:r>
      <w:r w:rsidR="0016627C"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</w:t>
      </w:r>
      <w:r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</w:t>
      </w:r>
      <w:r w:rsidR="004C7AE2"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</w:t>
      </w:r>
      <w:r w:rsidRPr="0016627C">
        <w:rPr>
          <w:rFonts w:ascii="나눔바른고딕" w:eastAsia="나눔바른고딕" w:hAnsi="나눔바른고딕" w:cs="Arial"/>
          <w:sz w:val="18"/>
          <w:szCs w:val="18"/>
          <w:u w:val="single"/>
          <w:lang w:eastAsia="ko-KR"/>
        </w:rPr>
        <w:t xml:space="preserve">          (서명 또는 인)</w:t>
      </w:r>
    </w:p>
    <w:sectPr w:rsidR="0011763E" w:rsidRPr="004C7AE2" w:rsidSect="004C7AE2">
      <w:footerReference w:type="default" r:id="rId11"/>
      <w:headerReference w:type="first" r:id="rId12"/>
      <w:footerReference w:type="first" r:id="rId13"/>
      <w:pgSz w:w="11906" w:h="16838" w:code="9"/>
      <w:pgMar w:top="1440" w:right="1080" w:bottom="1440" w:left="1080" w:header="709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987" w:rsidRDefault="00A72987" w:rsidP="00B66612">
      <w:r>
        <w:separator/>
      </w:r>
    </w:p>
  </w:endnote>
  <w:endnote w:type="continuationSeparator" w:id="0">
    <w:p w:rsidR="00A72987" w:rsidRDefault="00A72987" w:rsidP="00B6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Infant Std">
    <w:altName w:val="Arial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바른고딕">
    <w:altName w:val="맑은 고딕"/>
    <w:panose1 w:val="020B0603020101020101"/>
    <w:charset w:val="81"/>
    <w:family w:val="modern"/>
    <w:pitch w:val="variable"/>
    <w:sig w:usb0="00000000" w:usb1="09D77CFB" w:usb2="00000010" w:usb3="00000000" w:csb0="00080001" w:csb1="00000000"/>
  </w:font>
  <w:font w:name="YoonÀ±°íµñ 72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4C24" w:rsidRDefault="00C154FE" w:rsidP="000F4C24">
    <w:pPr>
      <w:pStyle w:val="PageNumber1"/>
      <w:rPr>
        <w:noProof/>
      </w:rPr>
    </w:pPr>
    <w:r>
      <w:fldChar w:fldCharType="begin"/>
    </w:r>
    <w:r w:rsidR="000F4C24">
      <w:instrText xml:space="preserve"> PAGE   \* MERGEFORMAT </w:instrText>
    </w:r>
    <w:r>
      <w:fldChar w:fldCharType="separate"/>
    </w:r>
    <w:r w:rsidR="00674EA0">
      <w:rPr>
        <w:noProof/>
      </w:rPr>
      <w:t>2</w:t>
    </w:r>
    <w:r>
      <w:rPr>
        <w:noProof/>
      </w:rPr>
      <w:fldChar w:fldCharType="end"/>
    </w:r>
  </w:p>
  <w:p w:rsidR="000F4C24" w:rsidRDefault="000F4C24">
    <w:pPr>
      <w:pStyle w:val="a6"/>
      <w:rPr>
        <w:noProof/>
      </w:rPr>
    </w:pPr>
  </w:p>
  <w:p w:rsidR="00B66612" w:rsidRDefault="00E83987">
    <w:pPr>
      <w:pStyle w:val="a6"/>
    </w:pPr>
    <w:r>
      <w:rPr>
        <w:noProof/>
        <w:lang w:val="en-US" w:eastAsia="ko-K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344384</wp:posOffset>
          </wp:positionH>
          <wp:positionV relativeFrom="page">
            <wp:posOffset>9678390</wp:posOffset>
          </wp:positionV>
          <wp:extent cx="6899541" cy="633599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ule and logo cont p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9541" cy="6335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74EA0">
      <w:rPr>
        <w:noProof/>
        <w:lang w:val="en-US" w:eastAsia="ko-KR"/>
      </w:rPr>
      <w:pict>
        <v:rect id="Rectangle 10" o:spid="_x0000_s2049" style="position:absolute;margin-left:0;margin-top:-.05pt;width:12pt;height:545.3pt;rotation: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" fillcolor="#ed1c24" stroked="f" strokeweight="1pt">
          <v:path arrowok="t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4B6" w:rsidRDefault="00E83987">
    <w:pPr>
      <w:pStyle w:val="a6"/>
    </w:pPr>
    <w:r>
      <w:rPr>
        <w:noProof/>
        <w:lang w:val="en-US" w:eastAsia="ko-KR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page">
            <wp:posOffset>344170</wp:posOffset>
          </wp:positionH>
          <wp:positionV relativeFrom="page">
            <wp:posOffset>9678035</wp:posOffset>
          </wp:positionV>
          <wp:extent cx="6886800" cy="6336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d line page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6800" cy="63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987" w:rsidRDefault="00A72987" w:rsidP="00B66612">
      <w:r>
        <w:separator/>
      </w:r>
    </w:p>
  </w:footnote>
  <w:footnote w:type="continuationSeparator" w:id="0">
    <w:p w:rsidR="00A72987" w:rsidRDefault="00A72987" w:rsidP="00B666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15D2" w:rsidRDefault="00B66612">
    <w:pPr>
      <w:pStyle w:val="a5"/>
    </w:pPr>
    <w:r>
      <w:rPr>
        <w:noProof/>
        <w:lang w:val="en-US" w:eastAsia="ko-KR"/>
      </w:rPr>
      <w:drawing>
        <wp:anchor distT="0" distB="0" distL="114300" distR="114300" simplePos="0" relativeHeight="251656192" behindDoc="1" locked="1" layoutInCell="1" allowOverlap="1">
          <wp:simplePos x="0" y="0"/>
          <wp:positionH relativeFrom="page">
            <wp:posOffset>4464685</wp:posOffset>
          </wp:positionH>
          <wp:positionV relativeFrom="page">
            <wp:posOffset>464185</wp:posOffset>
          </wp:positionV>
          <wp:extent cx="2512800" cy="514800"/>
          <wp:effectExtent l="0" t="0" r="1905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D"/>
    <w:multiLevelType w:val="singleLevel"/>
    <w:tmpl w:val="E98A04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E503F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1590A9F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0"/>
    <w:multiLevelType w:val="singleLevel"/>
    <w:tmpl w:val="890E7B5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206C243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CA64EF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2AE20D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2412296A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color w:val="DA291C" w:themeColor="background2"/>
      </w:rPr>
    </w:lvl>
  </w:abstractNum>
  <w:abstractNum w:abstractNumId="8" w15:restartNumberingAfterBreak="0">
    <w:nsid w:val="FFFFFF89"/>
    <w:multiLevelType w:val="singleLevel"/>
    <w:tmpl w:val="7EBA4946"/>
    <w:lvl w:ilvl="0">
      <w:start w:val="1"/>
      <w:numFmt w:val="bullet"/>
      <w:pStyle w:val="a0"/>
      <w:lvlText w:val=""/>
      <w:lvlJc w:val="left"/>
      <w:pPr>
        <w:ind w:left="360" w:hanging="360"/>
      </w:pPr>
      <w:rPr>
        <w:rFonts w:ascii="Symbol" w:hAnsi="Symbol" w:hint="default"/>
        <w:color w:val="DA291C" w:themeColor="background2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1763E"/>
    <w:rsid w:val="00054898"/>
    <w:rsid w:val="000A72D2"/>
    <w:rsid w:val="000F0FB4"/>
    <w:rsid w:val="000F4C24"/>
    <w:rsid w:val="00110789"/>
    <w:rsid w:val="0011763E"/>
    <w:rsid w:val="0016627C"/>
    <w:rsid w:val="001C781A"/>
    <w:rsid w:val="001E4C89"/>
    <w:rsid w:val="00291299"/>
    <w:rsid w:val="002974BD"/>
    <w:rsid w:val="002F02F3"/>
    <w:rsid w:val="003C14B6"/>
    <w:rsid w:val="003E3DAF"/>
    <w:rsid w:val="003E7AF0"/>
    <w:rsid w:val="003E7D14"/>
    <w:rsid w:val="0040206B"/>
    <w:rsid w:val="0042004C"/>
    <w:rsid w:val="004517CD"/>
    <w:rsid w:val="004856EC"/>
    <w:rsid w:val="004A4EC9"/>
    <w:rsid w:val="004C7AE2"/>
    <w:rsid w:val="006176EB"/>
    <w:rsid w:val="0063746E"/>
    <w:rsid w:val="00656BB2"/>
    <w:rsid w:val="00674EA0"/>
    <w:rsid w:val="006F7569"/>
    <w:rsid w:val="00705237"/>
    <w:rsid w:val="00716900"/>
    <w:rsid w:val="00792D9D"/>
    <w:rsid w:val="007B19FD"/>
    <w:rsid w:val="007F0FE8"/>
    <w:rsid w:val="008D6E8B"/>
    <w:rsid w:val="008F54BE"/>
    <w:rsid w:val="00950612"/>
    <w:rsid w:val="009628E6"/>
    <w:rsid w:val="0099462D"/>
    <w:rsid w:val="00A315D2"/>
    <w:rsid w:val="00A34AED"/>
    <w:rsid w:val="00A427E4"/>
    <w:rsid w:val="00A72987"/>
    <w:rsid w:val="00A8502F"/>
    <w:rsid w:val="00AA6395"/>
    <w:rsid w:val="00B45512"/>
    <w:rsid w:val="00B66612"/>
    <w:rsid w:val="00B86AFF"/>
    <w:rsid w:val="00BA4F0E"/>
    <w:rsid w:val="00BB5CB8"/>
    <w:rsid w:val="00C154FE"/>
    <w:rsid w:val="00C9449A"/>
    <w:rsid w:val="00D21F06"/>
    <w:rsid w:val="00D96035"/>
    <w:rsid w:val="00DE67A9"/>
    <w:rsid w:val="00E16D47"/>
    <w:rsid w:val="00E21D04"/>
    <w:rsid w:val="00E83987"/>
    <w:rsid w:val="00F60EC3"/>
    <w:rsid w:val="00F7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AutoShape 2"/>
      </o:rules>
    </o:shapelayout>
  </w:shapeDefaults>
  <w:decimalSymbol w:val="."/>
  <w:listSeparator w:val=","/>
  <w15:docId w15:val="{7F68D160-6CFA-451E-B311-E09839B89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ill Sans Infant Std" w:eastAsia="나눔고딕" w:hAnsi="Gill Sans Infant Std" w:cs="Times New Roman"/>
        <w:sz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3E7AF0"/>
    <w:pPr>
      <w:spacing w:after="0" w:line="240" w:lineRule="auto"/>
    </w:pPr>
  </w:style>
  <w:style w:type="paragraph" w:styleId="1">
    <w:name w:val="heading 1"/>
    <w:basedOn w:val="a1"/>
    <w:next w:val="a1"/>
    <w:link w:val="1Char"/>
    <w:uiPriority w:val="9"/>
    <w:qFormat/>
    <w:rsid w:val="0095061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9506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olor w:val="DA291C" w:themeColor="background2"/>
      <w:sz w:val="26"/>
      <w:szCs w:val="26"/>
    </w:rPr>
  </w:style>
  <w:style w:type="paragraph" w:styleId="3">
    <w:name w:val="heading 3"/>
    <w:basedOn w:val="a1"/>
    <w:next w:val="a1"/>
    <w:link w:val="3Char"/>
    <w:uiPriority w:val="9"/>
    <w:semiHidden/>
    <w:unhideWhenUsed/>
    <w:qFormat/>
    <w:rsid w:val="0095061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DA291C" w:themeColor="background2"/>
      <w:sz w:val="24"/>
      <w:szCs w:val="24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6F75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FFFFFF" w:themeColor="text2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6F756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FFFFFF" w:themeColor="text2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6F756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FFFFFF" w:themeColor="text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semiHidden/>
    <w:rsid w:val="00B66612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2"/>
    <w:link w:val="a5"/>
    <w:uiPriority w:val="99"/>
    <w:semiHidden/>
    <w:rsid w:val="003E7AF0"/>
    <w:rPr>
      <w:rFonts w:ascii="Gill Sans Infant Std" w:eastAsia="Times New Roman" w:hAnsi="Gill Sans Infant Std" w:cs="Times New Roman"/>
      <w:szCs w:val="20"/>
    </w:rPr>
  </w:style>
  <w:style w:type="paragraph" w:styleId="a6">
    <w:name w:val="footer"/>
    <w:basedOn w:val="a1"/>
    <w:link w:val="Char0"/>
    <w:uiPriority w:val="99"/>
    <w:semiHidden/>
    <w:rsid w:val="00B66612"/>
    <w:pPr>
      <w:tabs>
        <w:tab w:val="center" w:pos="4513"/>
        <w:tab w:val="right" w:pos="9026"/>
      </w:tabs>
    </w:pPr>
    <w:rPr>
      <w:sz w:val="14"/>
    </w:rPr>
  </w:style>
  <w:style w:type="character" w:customStyle="1" w:styleId="Char0">
    <w:name w:val="바닥글 Char"/>
    <w:basedOn w:val="a2"/>
    <w:link w:val="a6"/>
    <w:uiPriority w:val="99"/>
    <w:semiHidden/>
    <w:rsid w:val="003E7AF0"/>
    <w:rPr>
      <w:rFonts w:ascii="Gill Sans Infant Std" w:eastAsia="Times New Roman" w:hAnsi="Gill Sans Infant Std" w:cs="Times New Roman"/>
      <w:sz w:val="14"/>
      <w:szCs w:val="20"/>
    </w:rPr>
  </w:style>
  <w:style w:type="character" w:styleId="a7">
    <w:name w:val="Hyperlink"/>
    <w:semiHidden/>
    <w:rsid w:val="004517CD"/>
    <w:rPr>
      <w:color w:val="DA291C" w:themeColor="accent1"/>
      <w:u w:val="single"/>
    </w:rPr>
  </w:style>
  <w:style w:type="table" w:styleId="a8">
    <w:name w:val="Table Grid"/>
    <w:basedOn w:val="a3"/>
    <w:uiPriority w:val="39"/>
    <w:rsid w:val="00B66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1"/>
    <w:link w:val="Char1"/>
    <w:uiPriority w:val="99"/>
    <w:semiHidden/>
    <w:unhideWhenUsed/>
    <w:rsid w:val="00BB5CB8"/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2"/>
    <w:link w:val="a9"/>
    <w:uiPriority w:val="99"/>
    <w:semiHidden/>
    <w:rsid w:val="00BB5CB8"/>
    <w:rPr>
      <w:rFonts w:ascii="Segoe UI" w:eastAsia="Times New Roman" w:hAnsi="Segoe UI" w:cs="Segoe UI"/>
      <w:sz w:val="18"/>
      <w:szCs w:val="18"/>
    </w:rPr>
  </w:style>
  <w:style w:type="character" w:customStyle="1" w:styleId="1Char">
    <w:name w:val="제목 1 Char"/>
    <w:basedOn w:val="a2"/>
    <w:link w:val="1"/>
    <w:uiPriority w:val="9"/>
    <w:rsid w:val="00950612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2Char">
    <w:name w:val="제목 2 Char"/>
    <w:basedOn w:val="a2"/>
    <w:link w:val="21"/>
    <w:uiPriority w:val="9"/>
    <w:rsid w:val="00950612"/>
    <w:rPr>
      <w:rFonts w:asciiTheme="majorHAnsi" w:eastAsiaTheme="majorEastAsia" w:hAnsiTheme="majorHAnsi" w:cstheme="majorBidi"/>
      <w:b/>
      <w:color w:val="DA291C" w:themeColor="background2"/>
      <w:sz w:val="26"/>
      <w:szCs w:val="26"/>
    </w:rPr>
  </w:style>
  <w:style w:type="character" w:customStyle="1" w:styleId="3Char">
    <w:name w:val="제목 3 Char"/>
    <w:basedOn w:val="a2"/>
    <w:link w:val="3"/>
    <w:uiPriority w:val="9"/>
    <w:semiHidden/>
    <w:rsid w:val="00950612"/>
    <w:rPr>
      <w:rFonts w:asciiTheme="majorHAnsi" w:eastAsiaTheme="majorEastAsia" w:hAnsiTheme="majorHAnsi" w:cstheme="majorBidi"/>
      <w:b/>
      <w:color w:val="DA291C" w:themeColor="background2"/>
      <w:sz w:val="24"/>
      <w:szCs w:val="24"/>
    </w:rPr>
  </w:style>
  <w:style w:type="character" w:customStyle="1" w:styleId="4Char">
    <w:name w:val="제목 4 Char"/>
    <w:basedOn w:val="a2"/>
    <w:link w:val="4"/>
    <w:uiPriority w:val="9"/>
    <w:semiHidden/>
    <w:rsid w:val="006F7569"/>
    <w:rPr>
      <w:rFonts w:asciiTheme="majorHAnsi" w:eastAsiaTheme="majorEastAsia" w:hAnsiTheme="majorHAnsi" w:cstheme="majorBidi"/>
      <w:i/>
      <w:iCs/>
      <w:color w:val="FFFFFF" w:themeColor="text2"/>
      <w:szCs w:val="20"/>
    </w:rPr>
  </w:style>
  <w:style w:type="character" w:customStyle="1" w:styleId="5Char">
    <w:name w:val="제목 5 Char"/>
    <w:basedOn w:val="a2"/>
    <w:link w:val="5"/>
    <w:uiPriority w:val="9"/>
    <w:semiHidden/>
    <w:rsid w:val="006F7569"/>
    <w:rPr>
      <w:rFonts w:asciiTheme="majorHAnsi" w:eastAsiaTheme="majorEastAsia" w:hAnsiTheme="majorHAnsi" w:cstheme="majorBidi"/>
      <w:color w:val="FFFFFF" w:themeColor="text2"/>
      <w:szCs w:val="20"/>
    </w:rPr>
  </w:style>
  <w:style w:type="paragraph" w:styleId="a0">
    <w:name w:val="List Bullet"/>
    <w:basedOn w:val="a1"/>
    <w:uiPriority w:val="99"/>
    <w:unhideWhenUsed/>
    <w:qFormat/>
    <w:rsid w:val="0099462D"/>
    <w:pPr>
      <w:numPr>
        <w:numId w:val="1"/>
      </w:numPr>
      <w:ind w:left="284" w:hanging="284"/>
      <w:contextualSpacing/>
    </w:pPr>
  </w:style>
  <w:style w:type="paragraph" w:styleId="20">
    <w:name w:val="List Bullet 2"/>
    <w:basedOn w:val="a1"/>
    <w:uiPriority w:val="99"/>
    <w:unhideWhenUsed/>
    <w:qFormat/>
    <w:rsid w:val="006F7569"/>
    <w:pPr>
      <w:numPr>
        <w:numId w:val="2"/>
      </w:numPr>
      <w:ind w:left="568" w:hanging="284"/>
      <w:contextualSpacing/>
    </w:pPr>
  </w:style>
  <w:style w:type="paragraph" w:styleId="a">
    <w:name w:val="List Number"/>
    <w:basedOn w:val="a1"/>
    <w:uiPriority w:val="99"/>
    <w:unhideWhenUsed/>
    <w:qFormat/>
    <w:rsid w:val="0099462D"/>
    <w:pPr>
      <w:numPr>
        <w:numId w:val="6"/>
      </w:numPr>
      <w:contextualSpacing/>
    </w:pPr>
  </w:style>
  <w:style w:type="paragraph" w:styleId="2">
    <w:name w:val="List Number 2"/>
    <w:basedOn w:val="a1"/>
    <w:uiPriority w:val="99"/>
    <w:unhideWhenUsed/>
    <w:qFormat/>
    <w:rsid w:val="006F7569"/>
    <w:pPr>
      <w:numPr>
        <w:numId w:val="7"/>
      </w:numPr>
      <w:ind w:left="568" w:hanging="284"/>
      <w:contextualSpacing/>
    </w:pPr>
  </w:style>
  <w:style w:type="character" w:customStyle="1" w:styleId="6Char">
    <w:name w:val="제목 6 Char"/>
    <w:basedOn w:val="a2"/>
    <w:link w:val="6"/>
    <w:uiPriority w:val="9"/>
    <w:semiHidden/>
    <w:rsid w:val="006F7569"/>
    <w:rPr>
      <w:rFonts w:asciiTheme="majorHAnsi" w:eastAsiaTheme="majorEastAsia" w:hAnsiTheme="majorHAnsi" w:cstheme="majorBidi"/>
      <w:color w:val="FFFFFF" w:themeColor="text2"/>
      <w:szCs w:val="20"/>
    </w:rPr>
  </w:style>
  <w:style w:type="paragraph" w:customStyle="1" w:styleId="PageNumber1">
    <w:name w:val="Page Number1"/>
    <w:basedOn w:val="a1"/>
    <w:semiHidden/>
    <w:rsid w:val="000F4C24"/>
    <w:pPr>
      <w:ind w:left="170"/>
    </w:pPr>
  </w:style>
  <w:style w:type="paragraph" w:customStyle="1" w:styleId="s0">
    <w:name w:val="s0"/>
    <w:rsid w:val="004856EC"/>
    <w:pPr>
      <w:widowControl w:val="0"/>
      <w:autoSpaceDE w:val="0"/>
      <w:autoSpaceDN w:val="0"/>
      <w:adjustRightInd w:val="0"/>
      <w:spacing w:after="0" w:line="240" w:lineRule="auto"/>
    </w:pPr>
    <w:rPr>
      <w:rFonts w:ascii="HY신명조" w:eastAsia="HY신명조" w:hAnsi="맑은 고딕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aham\AppData\Local\Microsoft\Windows\Temporary%20Internet%20Files\Content.Outlook\9A1YSHTU\STC-blanktemplate.dotx" TargetMode="External"/></Relationships>
</file>

<file path=word/theme/theme1.xml><?xml version="1.0" encoding="utf-8"?>
<a:theme xmlns:a="http://schemas.openxmlformats.org/drawingml/2006/main" name="Office Theme">
  <a:themeElements>
    <a:clrScheme name="Save the Children colour theme">
      <a:dk1>
        <a:sysClr val="windowText" lastClr="000000"/>
      </a:dk1>
      <a:lt1>
        <a:srgbClr val="FFFFFF"/>
      </a:lt1>
      <a:dk2>
        <a:srgbClr val="FFFFFF"/>
      </a:dk2>
      <a:lt2>
        <a:srgbClr val="DA291C"/>
      </a:lt2>
      <a:accent1>
        <a:srgbClr val="DA291C"/>
      </a:accent1>
      <a:accent2>
        <a:srgbClr val="D1CCBD"/>
      </a:accent2>
      <a:accent3>
        <a:srgbClr val="9A3324"/>
      </a:accent3>
      <a:accent4>
        <a:srgbClr val="FF4C02"/>
      </a:accent4>
      <a:accent5>
        <a:srgbClr val="F2A900"/>
      </a:accent5>
      <a:accent6>
        <a:srgbClr val="009CA6"/>
      </a:accent6>
      <a:hlink>
        <a:srgbClr val="DA291C"/>
      </a:hlink>
      <a:folHlink>
        <a:srgbClr val="761706"/>
      </a:folHlink>
    </a:clrScheme>
    <a:fontScheme name="Save the Children font theme">
      <a:majorFont>
        <a:latin typeface="Gill Sans Infant Std"/>
        <a:ea typeface=""/>
        <a:cs typeface=""/>
      </a:majorFont>
      <a:minorFont>
        <a:latin typeface="Gill Sans Infant St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der0 xmlns="f271e05d-d410-45bb-87dd-b2ae6a15454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46DBBBD2D0C4286DF22F1DA1F650F" ma:contentTypeVersion="1" ma:contentTypeDescription="Create a new document." ma:contentTypeScope="" ma:versionID="f2a5b14710f993a204aaa32e04058de0">
  <xsd:schema xmlns:xsd="http://www.w3.org/2001/XMLSchema" xmlns:xs="http://www.w3.org/2001/XMLSchema" xmlns:p="http://schemas.microsoft.com/office/2006/metadata/properties" xmlns:ns2="f271e05d-d410-45bb-87dd-b2ae6a154541" targetNamespace="http://schemas.microsoft.com/office/2006/metadata/properties" ma:root="true" ma:fieldsID="5778e0ffd54aef1001b4a6dcfbf85c88" ns2:_="">
    <xsd:import namespace="f271e05d-d410-45bb-87dd-b2ae6a154541"/>
    <xsd:element name="properties">
      <xsd:complexType>
        <xsd:sequence>
          <xsd:element name="documentManagement">
            <xsd:complexType>
              <xsd:all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e05d-d410-45bb-87dd-b2ae6a154541" elementFormDefault="qualified">
    <xsd:import namespace="http://schemas.microsoft.com/office/2006/documentManagement/types"/>
    <xsd:import namespace="http://schemas.microsoft.com/office/infopath/2007/PartnerControls"/>
    <xsd:element name="Order0" ma:index="8" nillable="true" ma:displayName="Order" ma:internalName="Order0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A61A5-1B39-405C-80BA-9D742D8ACABE}">
  <ds:schemaRefs>
    <ds:schemaRef ds:uri="http://schemas.microsoft.com/office/2006/metadata/properties"/>
    <ds:schemaRef ds:uri="http://schemas.microsoft.com/office/infopath/2007/PartnerControls"/>
    <ds:schemaRef ds:uri="f271e05d-d410-45bb-87dd-b2ae6a154541"/>
  </ds:schemaRefs>
</ds:datastoreItem>
</file>

<file path=customXml/itemProps2.xml><?xml version="1.0" encoding="utf-8"?>
<ds:datastoreItem xmlns:ds="http://schemas.openxmlformats.org/officeDocument/2006/customXml" ds:itemID="{E60D3E1D-34AC-41B7-AD9D-D6CE124C57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102C4F-7117-4A78-AA2D-F6EC2CA2F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e05d-d410-45bb-87dd-b2ae6a1545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0F8B95C-7CB5-4099-A469-22153D70A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STC-blanktemplate</Template>
  <TotalTime>15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Save the Children</Company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Nami Lee</dc:creator>
  <cp:lastModifiedBy>User</cp:lastModifiedBy>
  <cp:revision>7</cp:revision>
  <cp:lastPrinted>2016-10-27T06:54:00Z</cp:lastPrinted>
  <dcterms:created xsi:type="dcterms:W3CDTF">2016-10-27T06:59:00Z</dcterms:created>
  <dcterms:modified xsi:type="dcterms:W3CDTF">2021-06-29T03:56:00Z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0x01010057446DBBBD2D0C4286DF22F1DA1F650F</vt:lpwstr>
  </property>
</Properties>
</file>